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8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 voor de algehele lay-out van de flyer"/>
      </w:tblPr>
      <w:tblGrid>
        <w:gridCol w:w="7200"/>
        <w:gridCol w:w="144"/>
        <w:gridCol w:w="3456"/>
      </w:tblGrid>
      <w:tr w:rsidR="00AB0F6D" w:rsidRPr="00060EF4" w14:paraId="2BE35EBE" w14:textId="77777777" w:rsidTr="00AB0F6D">
        <w:trPr>
          <w:trHeight w:hRule="exact" w:val="1456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-out voor de hoofdtekst van de flyer"/>
            </w:tblPr>
            <w:tblGrid>
              <w:gridCol w:w="7200"/>
            </w:tblGrid>
            <w:tr w:rsidR="00AB0F6D" w14:paraId="2BE35E9B" w14:textId="77777777" w:rsidTr="00FD6CCB">
              <w:trPr>
                <w:cantSplit/>
                <w:trHeight w:hRule="exact" w:val="8080"/>
              </w:trPr>
              <w:tc>
                <w:tcPr>
                  <w:tcW w:w="7200" w:type="dxa"/>
                </w:tcPr>
                <w:p w14:paraId="2BE35E9A" w14:textId="77777777" w:rsidR="00AB0F6D" w:rsidRDefault="00A23BA1" w:rsidP="00930A86">
                  <w:r>
                    <w:t xml:space="preserve"> </w:t>
                  </w:r>
                  <w:r w:rsidR="007754A6">
                    <w:t xml:space="preserve"> </w:t>
                  </w:r>
                  <w:r w:rsidR="00AB0F6D">
                    <w:rPr>
                      <w:noProof/>
                      <w:lang w:eastAsia="nl-NL"/>
                    </w:rPr>
                    <w:drawing>
                      <wp:inline distT="0" distB="0" distL="0" distR="0" wp14:anchorId="2BE35EC0" wp14:editId="7EC90BBF">
                        <wp:extent cx="4472940" cy="5076825"/>
                        <wp:effectExtent l="0" t="0" r="3810" b="9525"/>
                        <wp:docPr id="9" name="Afbeelding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simson-petrol-110900-unsplash.jpg"/>
                                <pic:cNvPicPr/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7779" b="65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475991" cy="5080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B0F6D" w14:paraId="2BE35EA1" w14:textId="77777777" w:rsidTr="00930A86">
              <w:trPr>
                <w:trHeight w:hRule="exact" w:val="8629"/>
              </w:trPr>
              <w:tc>
                <w:tcPr>
                  <w:tcW w:w="7200" w:type="dxa"/>
                </w:tcPr>
                <w:p w14:paraId="2BE35E9C" w14:textId="77777777" w:rsidR="00AB0F6D" w:rsidRDefault="00C3397B" w:rsidP="00FD6CCB">
                  <w:pPr>
                    <w:pStyle w:val="Ondertitel"/>
                    <w:spacing w:before="0"/>
                    <w:ind w:right="255"/>
                    <w:jc w:val="right"/>
                    <w:rPr>
                      <w:rFonts w:ascii="Segoe UI Black" w:hAnsi="Segoe UI Black"/>
                      <w:color w:val="06597B"/>
                      <w:sz w:val="44"/>
                    </w:rPr>
                  </w:pPr>
                  <w:r>
                    <w:rPr>
                      <w:rFonts w:ascii="Segoe UI Black" w:hAnsi="Segoe UI Black"/>
                      <w:color w:val="06597B"/>
                      <w:sz w:val="44"/>
                    </w:rPr>
                    <w:t>herstel</w:t>
                  </w:r>
                </w:p>
                <w:p w14:paraId="2BE35E9E" w14:textId="12D15D74" w:rsidR="00AB0F6D" w:rsidRPr="0086014C" w:rsidRDefault="00794B23" w:rsidP="0086014C">
                  <w:pPr>
                    <w:pStyle w:val="Studiegids-subsubkop"/>
                    <w:rPr>
                      <w:sz w:val="56"/>
                    </w:rPr>
                  </w:pPr>
                  <w:bookmarkStart w:id="0" w:name="_Toc519497368"/>
                  <w:bookmarkStart w:id="1" w:name="_Toc519497617"/>
                  <w:r>
                    <w:rPr>
                      <w:sz w:val="56"/>
                    </w:rPr>
                    <w:t>Over leven</w:t>
                  </w:r>
                  <w:r w:rsidR="00AB0F6D" w:rsidRPr="0086014C">
                    <w:rPr>
                      <w:sz w:val="56"/>
                    </w:rPr>
                    <w:t>!</w:t>
                  </w:r>
                  <w:bookmarkEnd w:id="0"/>
                  <w:bookmarkEnd w:id="1"/>
                </w:p>
                <w:p w14:paraId="2BE35E9F" w14:textId="69AB14AA" w:rsidR="00AB0F6D" w:rsidRPr="002F7707" w:rsidRDefault="00B0336D" w:rsidP="00515A8E">
                  <w:pPr>
                    <w:pStyle w:val="Kop1"/>
                    <w:spacing w:before="120"/>
                    <w:ind w:right="255"/>
                    <w:rPr>
                      <w:color w:val="06597B"/>
                    </w:rPr>
                  </w:pPr>
                  <w:r>
                    <w:rPr>
                      <w:color w:val="06597B"/>
                    </w:rPr>
                    <w:t>Levensverhalen schrijven, maar dan anders</w:t>
                  </w:r>
                </w:p>
                <w:p w14:paraId="55C837D5" w14:textId="19B09C39" w:rsidR="00506668" w:rsidRDefault="00657228" w:rsidP="00C018AE">
                  <w:pPr>
                    <w:pStyle w:val="Studiegidstekst"/>
                  </w:pPr>
                  <w:r>
                    <w:t xml:space="preserve">In deze cursus schrijven we ons levensverhaal in de vorm van een </w:t>
                  </w:r>
                  <w:r w:rsidR="00506668">
                    <w:t xml:space="preserve">mozaïek - </w:t>
                  </w:r>
                  <w:r w:rsidR="00506668">
                    <w:t>korte teksten waarbij het eigen leven het vertrekpunt vormt.</w:t>
                  </w:r>
                </w:p>
                <w:p w14:paraId="3D81A781" w14:textId="71B3A700" w:rsidR="00707912" w:rsidRDefault="00504D5B" w:rsidP="00DD3B4F">
                  <w:pPr>
                    <w:pStyle w:val="Studiegidstekst"/>
                    <w:spacing w:after="240"/>
                  </w:pPr>
                  <w:r>
                    <w:t xml:space="preserve">We maken gebruik van (beeld)materiaal dat </w:t>
                  </w:r>
                  <w:r w:rsidR="004B7F28">
                    <w:t>bij iedereen associaties en speciale herinneringen op zal roepen. Uitnodigende opdrachten, voorbeelden en technieken</w:t>
                  </w:r>
                  <w:r w:rsidR="00E8369A">
                    <w:t xml:space="preserve"> helpen om </w:t>
                  </w:r>
                  <w:r w:rsidR="00DE7E27">
                    <w:t xml:space="preserve">creatieve </w:t>
                  </w:r>
                  <w:r w:rsidR="00E8369A">
                    <w:t>bronnen aan te boren</w:t>
                  </w:r>
                  <w:r w:rsidR="0023462F">
                    <w:t xml:space="preserve">. Aan het eind van de cursus heb je een </w:t>
                  </w:r>
                  <w:r w:rsidR="008D1AFC">
                    <w:t>levens</w:t>
                  </w:r>
                  <w:r w:rsidR="0023462F">
                    <w:t>verhaal, niet in de vorm van een chronologisch vertelde levensloop</w:t>
                  </w:r>
                  <w:r w:rsidR="00F31090">
                    <w:t xml:space="preserve">, maar als een uitsnede dat zicht geeft op een groter geheel. </w:t>
                  </w:r>
                  <w:r w:rsidR="00707912">
                    <w:t>Afhankelijk van de behoefte van de deelnemers worden thuisopdrachten uitgereikt. Ervaring met schrijven is geen vereiste, plezier in taal wel.</w:t>
                  </w:r>
                </w:p>
                <w:p w14:paraId="41B26614" w14:textId="24334C97" w:rsidR="0044579F" w:rsidRDefault="0044579F" w:rsidP="00C018AE">
                  <w:pPr>
                    <w:pStyle w:val="Studiegidstekst"/>
                  </w:pPr>
                  <w:r>
                    <w:t>De cursus wordt gegeven door docente creatief schrijven Doroth</w:t>
                  </w:r>
                  <w:r w:rsidR="006E7059">
                    <w:t>é</w:t>
                  </w:r>
                  <w:r>
                    <w:t xml:space="preserve">e Albers (zie ook </w:t>
                  </w:r>
                  <w:hyperlink r:id="rId13" w:history="1">
                    <w:r w:rsidRPr="00A2278A">
                      <w:rPr>
                        <w:rStyle w:val="Hyperlink"/>
                      </w:rPr>
                      <w:t>www.woordwaterval.nl</w:t>
                    </w:r>
                  </w:hyperlink>
                  <w:r>
                    <w:t>)</w:t>
                  </w:r>
                  <w:r w:rsidR="000A1819">
                    <w:t>. Er is plaats voor 8 deelnemers.</w:t>
                  </w:r>
                  <w:r w:rsidR="00DD3B4F">
                    <w:t xml:space="preserve"> Aanmelden is noodzakelijk. </w:t>
                  </w:r>
                </w:p>
                <w:p w14:paraId="2BE35EA0" w14:textId="6F42F13A" w:rsidR="00AB0F6D" w:rsidRDefault="00AB0F6D" w:rsidP="00C018AE">
                  <w:pPr>
                    <w:pStyle w:val="Studiegidstekst"/>
                  </w:pPr>
                </w:p>
              </w:tc>
            </w:tr>
            <w:tr w:rsidR="00AB0F6D" w14:paraId="2BE35EA3" w14:textId="77777777" w:rsidTr="00930A86">
              <w:trPr>
                <w:trHeight w:hRule="exact" w:val="1408"/>
              </w:trPr>
              <w:tc>
                <w:tcPr>
                  <w:tcW w:w="7200" w:type="dxa"/>
                  <w:vAlign w:val="bottom"/>
                </w:tcPr>
                <w:p w14:paraId="2BE35EA2" w14:textId="77777777" w:rsidR="00AB0F6D" w:rsidRDefault="00AB0F6D" w:rsidP="00930A86"/>
              </w:tc>
            </w:tr>
          </w:tbl>
          <w:p w14:paraId="2BE35EA4" w14:textId="77777777" w:rsidR="00AB0F6D" w:rsidRDefault="00AB0F6D" w:rsidP="00930A86"/>
        </w:tc>
        <w:tc>
          <w:tcPr>
            <w:tcW w:w="144" w:type="dxa"/>
          </w:tcPr>
          <w:p w14:paraId="2BE35EA5" w14:textId="77777777" w:rsidR="00AB0F6D" w:rsidRDefault="00AB0F6D" w:rsidP="00930A86"/>
        </w:tc>
        <w:tc>
          <w:tcPr>
            <w:tcW w:w="3456" w:type="dxa"/>
          </w:tcPr>
          <w:tbl>
            <w:tblPr>
              <w:tblpPr w:leftFromText="141" w:rightFromText="141" w:vertAnchor="text" w:horzAnchor="margin" w:tblpY="-201"/>
              <w:tblOverlap w:val="never"/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-out voor zijbalk flyer"/>
            </w:tblPr>
            <w:tblGrid>
              <w:gridCol w:w="3456"/>
            </w:tblGrid>
            <w:tr w:rsidR="00AB0F6D" w14:paraId="2BE35EB4" w14:textId="77777777" w:rsidTr="00B108B1">
              <w:trPr>
                <w:trHeight w:hRule="exact" w:val="10957"/>
              </w:trPr>
              <w:tc>
                <w:tcPr>
                  <w:tcW w:w="3456" w:type="dxa"/>
                  <w:tcBorders>
                    <w:bottom w:val="single" w:sz="4" w:space="0" w:color="auto"/>
                  </w:tcBorders>
                  <w:shd w:val="clear" w:color="auto" w:fill="F8A700"/>
                  <w:vAlign w:val="center"/>
                </w:tcPr>
                <w:p w14:paraId="2BE35EA6" w14:textId="77777777" w:rsidR="00AB0F6D" w:rsidRPr="00EE18B0" w:rsidRDefault="00AB0F6D" w:rsidP="00930A86">
                  <w:pPr>
                    <w:pStyle w:val="Kop3"/>
                    <w:rPr>
                      <w:rFonts w:ascii="Calibri" w:hAnsi="Calibri"/>
                      <w:b/>
                    </w:rPr>
                  </w:pPr>
                  <w:r w:rsidRPr="00EE18B0">
                    <w:rPr>
                      <w:rFonts w:ascii="Calibri" w:hAnsi="Calibri"/>
                    </w:rPr>
                    <w:br/>
                  </w:r>
                  <w:r w:rsidRPr="00EE18B0">
                    <w:rPr>
                      <w:rFonts w:ascii="Calibri" w:hAnsi="Calibri"/>
                      <w:b/>
                    </w:rPr>
                    <w:t>vOOR WIE?</w:t>
                  </w:r>
                </w:p>
                <w:p w14:paraId="2BE35EA7" w14:textId="77777777" w:rsidR="00AB0F6D" w:rsidRPr="00EE18B0" w:rsidRDefault="00AB0F6D" w:rsidP="00930A86">
                  <w:pPr>
                    <w:pStyle w:val="Contactgegevens"/>
                    <w:rPr>
                      <w:rFonts w:ascii="Calibri" w:hAnsi="Calibri"/>
                    </w:rPr>
                  </w:pPr>
                  <w:r w:rsidRPr="00EE18B0">
                    <w:rPr>
                      <w:rFonts w:ascii="Calibri" w:hAnsi="Calibri"/>
                    </w:rPr>
                    <w:t xml:space="preserve">Voor iedereen die </w:t>
                  </w:r>
                  <w:r w:rsidR="00930A86">
                    <w:rPr>
                      <w:rFonts w:ascii="Calibri" w:hAnsi="Calibri"/>
                    </w:rPr>
                    <w:t>van schrijven houdt.</w:t>
                  </w:r>
                </w:p>
                <w:p w14:paraId="2BE35EA8" w14:textId="77777777" w:rsidR="00AB0F6D" w:rsidRPr="00EE18B0" w:rsidRDefault="00AB0F6D" w:rsidP="00930A86">
                  <w:pPr>
                    <w:pStyle w:val="Regel"/>
                    <w:rPr>
                      <w:rFonts w:ascii="Calibri" w:hAnsi="Calibri"/>
                    </w:rPr>
                  </w:pPr>
                </w:p>
                <w:p w14:paraId="2BE35EA9" w14:textId="77777777" w:rsidR="00AB0F6D" w:rsidRPr="00EE18B0" w:rsidRDefault="00AB0F6D" w:rsidP="00930A86">
                  <w:pPr>
                    <w:pStyle w:val="Kop3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Tijdsinvestering</w:t>
                  </w:r>
                </w:p>
                <w:p w14:paraId="4D3C2E74" w14:textId="0BFC8802" w:rsidR="009911E7" w:rsidRDefault="009911E7" w:rsidP="00930A86">
                  <w:pPr>
                    <w:pStyle w:val="Contactgegevens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Donderdag </w:t>
                  </w:r>
                  <w:r w:rsidR="00203A60" w:rsidRPr="009911E7">
                    <w:rPr>
                      <w:rFonts w:ascii="Calibri" w:hAnsi="Calibri"/>
                    </w:rPr>
                    <w:t xml:space="preserve">19 mrt, 2 apr, </w:t>
                  </w:r>
                  <w:r w:rsidR="002B37F9">
                    <w:rPr>
                      <w:rFonts w:ascii="Calibri" w:hAnsi="Calibri"/>
                    </w:rPr>
                    <w:br/>
                  </w:r>
                  <w:r w:rsidR="00203A60" w:rsidRPr="009911E7">
                    <w:rPr>
                      <w:rFonts w:ascii="Calibri" w:hAnsi="Calibri"/>
                    </w:rPr>
                    <w:t xml:space="preserve">16 apr, </w:t>
                  </w:r>
                  <w:r w:rsidR="004A5D88" w:rsidRPr="009911E7">
                    <w:rPr>
                      <w:rFonts w:ascii="Calibri" w:hAnsi="Calibri"/>
                    </w:rPr>
                    <w:t xml:space="preserve">30 apr, 14 mei, </w:t>
                  </w:r>
                  <w:r w:rsidR="00CF0B09">
                    <w:rPr>
                      <w:rFonts w:ascii="Calibri" w:hAnsi="Calibri"/>
                    </w:rPr>
                    <w:br/>
                  </w:r>
                  <w:r w:rsidR="004A5D88" w:rsidRPr="009911E7">
                    <w:rPr>
                      <w:rFonts w:ascii="Calibri" w:hAnsi="Calibri"/>
                    </w:rPr>
                    <w:t xml:space="preserve">28 mei, </w:t>
                  </w:r>
                  <w:r w:rsidRPr="009911E7">
                    <w:rPr>
                      <w:rFonts w:ascii="Calibri" w:hAnsi="Calibri"/>
                    </w:rPr>
                    <w:t>11 juni</w:t>
                  </w:r>
                  <w:r>
                    <w:rPr>
                      <w:rFonts w:ascii="Calibri" w:hAnsi="Calibri"/>
                    </w:rPr>
                    <w:t>, 25 juni</w:t>
                  </w:r>
                </w:p>
                <w:p w14:paraId="2BE35EAA" w14:textId="0BF7B256" w:rsidR="00AB0F6D" w:rsidRPr="009911E7" w:rsidRDefault="002B37F9" w:rsidP="00930A86">
                  <w:pPr>
                    <w:pStyle w:val="Contactgegevens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v</w:t>
                  </w:r>
                  <w:r w:rsidR="009911E7">
                    <w:rPr>
                      <w:rFonts w:ascii="Calibri" w:hAnsi="Calibri"/>
                    </w:rPr>
                    <w:t xml:space="preserve">an </w:t>
                  </w:r>
                  <w:r>
                    <w:rPr>
                      <w:rFonts w:ascii="Calibri" w:hAnsi="Calibri"/>
                    </w:rPr>
                    <w:t>13.00 – 15.30 uur</w:t>
                  </w:r>
                  <w:r w:rsidR="009911E7">
                    <w:rPr>
                      <w:rFonts w:ascii="Calibri" w:hAnsi="Calibri"/>
                    </w:rPr>
                    <w:br/>
                  </w:r>
                </w:p>
                <w:p w14:paraId="2BE35EAB" w14:textId="77777777" w:rsidR="00AB0F6D" w:rsidRPr="009911E7" w:rsidRDefault="00AB0F6D" w:rsidP="00930A86">
                  <w:pPr>
                    <w:pStyle w:val="Regel"/>
                    <w:rPr>
                      <w:rFonts w:ascii="Calibri" w:hAnsi="Calibri"/>
                    </w:rPr>
                  </w:pPr>
                </w:p>
                <w:p w14:paraId="2BE35EAC" w14:textId="77777777" w:rsidR="00AB0F6D" w:rsidRPr="00EE18B0" w:rsidRDefault="00AB0F6D" w:rsidP="00930A86">
                  <w:pPr>
                    <w:pStyle w:val="Kop3"/>
                    <w:rPr>
                      <w:rFonts w:ascii="Calibri" w:hAnsi="Calibri"/>
                      <w:b/>
                    </w:rPr>
                  </w:pPr>
                  <w:r w:rsidRPr="00EE18B0">
                    <w:rPr>
                      <w:rFonts w:ascii="Calibri" w:hAnsi="Calibri"/>
                      <w:b/>
                    </w:rPr>
                    <w:t>locatie</w:t>
                  </w:r>
                </w:p>
                <w:p w14:paraId="2BE35EAD" w14:textId="77777777" w:rsidR="00AB0F6D" w:rsidRPr="00EE18B0" w:rsidRDefault="00AB0F6D" w:rsidP="00930A86">
                  <w:pPr>
                    <w:pStyle w:val="Contactgegevens"/>
                    <w:rPr>
                      <w:rFonts w:ascii="Calibri" w:hAnsi="Calibri"/>
                    </w:rPr>
                  </w:pPr>
                  <w:r w:rsidRPr="00EE18B0">
                    <w:rPr>
                      <w:rFonts w:ascii="Calibri" w:hAnsi="Calibri"/>
                    </w:rPr>
                    <w:t>Hooigracht 12-14</w:t>
                  </w:r>
                  <w:r w:rsidRPr="00EE18B0">
                    <w:rPr>
                      <w:rFonts w:ascii="Calibri" w:hAnsi="Calibri"/>
                    </w:rPr>
                    <w:br/>
                    <w:t>Leiden</w:t>
                  </w:r>
                </w:p>
                <w:p w14:paraId="2BE35EAE" w14:textId="77777777" w:rsidR="00AB0F6D" w:rsidRPr="00EE18B0" w:rsidRDefault="00AB0F6D" w:rsidP="00930A86">
                  <w:pPr>
                    <w:pStyle w:val="Regel"/>
                    <w:rPr>
                      <w:rFonts w:ascii="Calibri" w:hAnsi="Calibri"/>
                    </w:rPr>
                  </w:pPr>
                </w:p>
                <w:p w14:paraId="2BE35EAF" w14:textId="77CF9F3A" w:rsidR="00AB0F6D" w:rsidRPr="00EE18B0" w:rsidRDefault="000D6B4F" w:rsidP="00930A86">
                  <w:pPr>
                    <w:pStyle w:val="Kop3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AANMELDEN</w:t>
                  </w:r>
                </w:p>
                <w:p w14:paraId="2BE35EB0" w14:textId="77777777" w:rsidR="00AB0F6D" w:rsidRDefault="00826692" w:rsidP="00930A86">
                  <w:pPr>
                    <w:pStyle w:val="Kop2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sz w:val="24"/>
                    </w:rPr>
                    <w:t>Katrien v.</w:t>
                  </w:r>
                  <w:r w:rsidR="00EF69DE">
                    <w:rPr>
                      <w:rFonts w:ascii="Calibri" w:hAnsi="Calibri"/>
                      <w:sz w:val="24"/>
                    </w:rPr>
                    <w:t xml:space="preserve"> Meel</w:t>
                  </w:r>
                </w:p>
                <w:p w14:paraId="2BE35EB1" w14:textId="77777777" w:rsidR="00AB0F6D" w:rsidRPr="00C06A40" w:rsidRDefault="00B35FEE" w:rsidP="00930A86">
                  <w:pPr>
                    <w:pStyle w:val="Kop2"/>
                    <w:rPr>
                      <w:rFonts w:asciiTheme="minorHAnsi" w:hAnsiTheme="minorHAnsi"/>
                      <w:sz w:val="24"/>
                    </w:rPr>
                  </w:pPr>
                  <w:r>
                    <w:rPr>
                      <w:rFonts w:ascii="Calibri" w:hAnsi="Calibri"/>
                      <w:sz w:val="24"/>
                    </w:rPr>
                    <w:t>k</w:t>
                  </w:r>
                  <w:r w:rsidR="0095045F">
                    <w:rPr>
                      <w:rFonts w:ascii="Calibri" w:hAnsi="Calibri"/>
                      <w:sz w:val="24"/>
                    </w:rPr>
                    <w:t>atrien</w:t>
                  </w:r>
                  <w:r w:rsidR="00930A86">
                    <w:rPr>
                      <w:rFonts w:ascii="Calibri" w:hAnsi="Calibri"/>
                      <w:sz w:val="24"/>
                    </w:rPr>
                    <w:t>vanmeel</w:t>
                  </w:r>
                  <w:r w:rsidR="00AB0F6D">
                    <w:rPr>
                      <w:rFonts w:ascii="Calibri" w:hAnsi="Calibri"/>
                      <w:sz w:val="24"/>
                    </w:rPr>
                    <w:t xml:space="preserve">@lumen-hollandrijnland.nl </w:t>
                  </w:r>
                  <w:r w:rsidR="00AB0F6D" w:rsidRPr="00EE18B0">
                    <w:rPr>
                      <w:rFonts w:ascii="Calibri" w:hAnsi="Calibri"/>
                      <w:sz w:val="24"/>
                    </w:rPr>
                    <w:br/>
                  </w:r>
                </w:p>
                <w:p w14:paraId="2BE35EB2" w14:textId="77777777" w:rsidR="00AB0F6D" w:rsidRDefault="00AB0F6D" w:rsidP="00930A86">
                  <w:pPr>
                    <w:pStyle w:val="Regel"/>
                  </w:pPr>
                </w:p>
                <w:p w14:paraId="7ADEDD3D" w14:textId="77777777" w:rsidR="00F61952" w:rsidRDefault="00AB0F6D" w:rsidP="00930A86">
                  <w:pPr>
                    <w:pStyle w:val="Kop2"/>
                    <w:rPr>
                      <w:rFonts w:ascii="Calibri" w:hAnsi="Calibri"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 w:val="24"/>
                      <w:szCs w:val="24"/>
                    </w:rPr>
                    <w:t>KOSTEN</w:t>
                  </w:r>
                  <w:r w:rsidRPr="00EE18B0">
                    <w:rPr>
                      <w:rFonts w:ascii="Calibri" w:hAnsi="Calibri"/>
                      <w:sz w:val="24"/>
                      <w:szCs w:val="24"/>
                    </w:rPr>
                    <w:br/>
                  </w:r>
                  <w:r w:rsidR="00F61952">
                    <w:rPr>
                      <w:rFonts w:ascii="Calibri" w:hAnsi="Calibri"/>
                      <w:sz w:val="24"/>
                      <w:szCs w:val="24"/>
                    </w:rPr>
                    <w:t xml:space="preserve">10 Euro materiaalkosten </w:t>
                  </w:r>
                </w:p>
                <w:p w14:paraId="2BE35EB3" w14:textId="30D51DA4" w:rsidR="00AB0F6D" w:rsidRPr="00C06A40" w:rsidRDefault="00F61952" w:rsidP="00930A86">
                  <w:pPr>
                    <w:pStyle w:val="Kop2"/>
                  </w:pPr>
                  <w:r>
                    <w:rPr>
                      <w:rFonts w:ascii="Calibri" w:hAnsi="Calibri"/>
                      <w:sz w:val="24"/>
                      <w:szCs w:val="24"/>
                    </w:rPr>
                    <w:t>+ 20 Euro borg</w:t>
                  </w:r>
                  <w:r w:rsidR="00AB0F6D" w:rsidRPr="00EE18B0">
                    <w:rPr>
                      <w:rFonts w:ascii="Calibri" w:hAnsi="Calibri"/>
                      <w:sz w:val="24"/>
                      <w:szCs w:val="24"/>
                    </w:rPr>
                    <w:br/>
                  </w:r>
                </w:p>
              </w:tc>
            </w:tr>
            <w:tr w:rsidR="00AB0F6D" w14:paraId="2BE35EB6" w14:textId="77777777" w:rsidTr="00930A86">
              <w:trPr>
                <w:trHeight w:hRule="exact" w:val="144"/>
              </w:trPr>
              <w:tc>
                <w:tcPr>
                  <w:tcW w:w="3456" w:type="dxa"/>
                  <w:tcBorders>
                    <w:top w:val="single" w:sz="4" w:space="0" w:color="auto"/>
                  </w:tcBorders>
                </w:tcPr>
                <w:p w14:paraId="2BE35EB5" w14:textId="77777777" w:rsidR="00AB0F6D" w:rsidRDefault="00AB0F6D" w:rsidP="00930A86"/>
              </w:tc>
            </w:tr>
            <w:tr w:rsidR="00AB0F6D" w:rsidRPr="00060EF4" w14:paraId="2BE35EBA" w14:textId="77777777" w:rsidTr="00B108B1">
              <w:trPr>
                <w:trHeight w:hRule="exact" w:val="4709"/>
              </w:trPr>
              <w:tc>
                <w:tcPr>
                  <w:tcW w:w="3456" w:type="dxa"/>
                  <w:shd w:val="clear" w:color="auto" w:fill="75CBE6" w:themeFill="accent6" w:themeFillTint="99"/>
                  <w:vAlign w:val="center"/>
                </w:tcPr>
                <w:p w14:paraId="2BE35EB7" w14:textId="336B0767" w:rsidR="00AB0F6D" w:rsidRPr="00B6740E" w:rsidRDefault="00A62ABA" w:rsidP="00B6740E">
                  <w:pPr>
                    <w:pStyle w:val="Contactgegevens"/>
                    <w:rPr>
                      <w:i/>
                      <w:color w:val="002060"/>
                      <w:sz w:val="22"/>
                    </w:rPr>
                  </w:pPr>
                  <w:r>
                    <w:rPr>
                      <w:i/>
                      <w:color w:val="002060"/>
                      <w:sz w:val="22"/>
                    </w:rPr>
                    <w:t>‘</w:t>
                  </w:r>
                  <w:r w:rsidR="001F40C7">
                    <w:rPr>
                      <w:i/>
                      <w:color w:val="002060"/>
                      <w:sz w:val="22"/>
                    </w:rPr>
                    <w:t>Dankzij</w:t>
                  </w:r>
                  <w:r w:rsidR="003804D8">
                    <w:rPr>
                      <w:i/>
                      <w:color w:val="002060"/>
                      <w:sz w:val="22"/>
                    </w:rPr>
                    <w:t xml:space="preserve"> </w:t>
                  </w:r>
                  <w:r w:rsidR="001F40C7">
                    <w:rPr>
                      <w:i/>
                      <w:color w:val="002060"/>
                      <w:sz w:val="22"/>
                    </w:rPr>
                    <w:t>de</w:t>
                  </w:r>
                  <w:r>
                    <w:rPr>
                      <w:i/>
                      <w:color w:val="002060"/>
                      <w:sz w:val="22"/>
                    </w:rPr>
                    <w:t xml:space="preserve"> </w:t>
                  </w:r>
                  <w:r w:rsidR="001F40C7">
                    <w:rPr>
                      <w:i/>
                      <w:color w:val="002060"/>
                      <w:sz w:val="22"/>
                    </w:rPr>
                    <w:t>inspirerende</w:t>
                  </w:r>
                  <w:r>
                    <w:rPr>
                      <w:i/>
                      <w:color w:val="002060"/>
                      <w:sz w:val="22"/>
                    </w:rPr>
                    <w:t xml:space="preserve"> opdrachten </w:t>
                  </w:r>
                  <w:r w:rsidR="001F40C7">
                    <w:rPr>
                      <w:i/>
                      <w:color w:val="002060"/>
                      <w:sz w:val="22"/>
                    </w:rPr>
                    <w:t xml:space="preserve">van Dorothée </w:t>
                  </w:r>
                  <w:r w:rsidR="002C036D">
                    <w:rPr>
                      <w:i/>
                      <w:color w:val="002060"/>
                      <w:sz w:val="22"/>
                    </w:rPr>
                    <w:t>g</w:t>
                  </w:r>
                  <w:r w:rsidR="003804D8">
                    <w:rPr>
                      <w:i/>
                      <w:color w:val="002060"/>
                      <w:sz w:val="22"/>
                    </w:rPr>
                    <w:t>ing het schrijven als vanzelf</w:t>
                  </w:r>
                  <w:r>
                    <w:rPr>
                      <w:i/>
                      <w:color w:val="002060"/>
                      <w:sz w:val="22"/>
                    </w:rPr>
                    <w:t>.’</w:t>
                  </w:r>
                </w:p>
                <w:p w14:paraId="2BE35EB8" w14:textId="0BEE2E8A" w:rsidR="00B6740E" w:rsidRPr="00B6740E" w:rsidRDefault="00B221FC" w:rsidP="00B6740E">
                  <w:pPr>
                    <w:pStyle w:val="Contactgegevens"/>
                    <w:jc w:val="right"/>
                    <w:rPr>
                      <w:i/>
                      <w:color w:val="002060"/>
                      <w:sz w:val="20"/>
                    </w:rPr>
                  </w:pPr>
                  <w:r>
                    <w:rPr>
                      <w:i/>
                      <w:color w:val="002060"/>
                      <w:sz w:val="20"/>
                    </w:rPr>
                    <w:t xml:space="preserve">Deelnemers cursus </w:t>
                  </w:r>
                  <w:r>
                    <w:rPr>
                      <w:i/>
                      <w:color w:val="002060"/>
                      <w:sz w:val="20"/>
                    </w:rPr>
                    <w:br/>
                    <w:t>‘Schrijf je vrij’, 2018</w:t>
                  </w:r>
                </w:p>
                <w:p w14:paraId="2BE35EB9" w14:textId="77777777" w:rsidR="00AB0F6D" w:rsidRPr="00060EF4" w:rsidRDefault="00AB0F6D" w:rsidP="00930A86">
                  <w:pPr>
                    <w:pStyle w:val="Contactgegevens"/>
                    <w:jc w:val="right"/>
                  </w:pPr>
                </w:p>
              </w:tc>
            </w:tr>
          </w:tbl>
          <w:p w14:paraId="2BE35EBB" w14:textId="77777777" w:rsidR="00AB0F6D" w:rsidRPr="00060EF4" w:rsidRDefault="00AB0F6D" w:rsidP="00930A86"/>
          <w:p w14:paraId="2BE35EBC" w14:textId="77777777" w:rsidR="00AB0F6D" w:rsidRPr="00060EF4" w:rsidRDefault="00AB0F6D" w:rsidP="00930A86"/>
          <w:p w14:paraId="2BE35EBD" w14:textId="77777777" w:rsidR="00AB0F6D" w:rsidRPr="00060EF4" w:rsidRDefault="00AB0F6D" w:rsidP="00930A86"/>
        </w:tc>
        <w:bookmarkStart w:id="2" w:name="_GoBack"/>
        <w:bookmarkEnd w:id="2"/>
      </w:tr>
    </w:tbl>
    <w:p w14:paraId="2BE35EBF" w14:textId="77777777" w:rsidR="00874907" w:rsidRPr="002A2C69" w:rsidRDefault="00874907" w:rsidP="00E35F19">
      <w:pPr>
        <w:tabs>
          <w:tab w:val="left" w:pos="4091"/>
        </w:tabs>
        <w:spacing w:after="0"/>
        <w:rPr>
          <w:rFonts w:ascii="Calibri" w:hAnsi="Calibri"/>
          <w:color w:val="06597B"/>
          <w:sz w:val="22"/>
        </w:rPr>
      </w:pPr>
    </w:p>
    <w:sectPr w:rsidR="00874907" w:rsidRPr="002A2C69" w:rsidSect="00A65235">
      <w:headerReference w:type="default" r:id="rId14"/>
      <w:footerReference w:type="default" r:id="rId15"/>
      <w:pgSz w:w="11906" w:h="16838" w:code="9"/>
      <w:pgMar w:top="567" w:right="567" w:bottom="357" w:left="567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6D9E49" w14:textId="77777777" w:rsidR="00D71F6C" w:rsidRDefault="00D71F6C" w:rsidP="00E95684">
      <w:pPr>
        <w:spacing w:after="0" w:line="240" w:lineRule="auto"/>
      </w:pPr>
      <w:r>
        <w:separator/>
      </w:r>
    </w:p>
  </w:endnote>
  <w:endnote w:type="continuationSeparator" w:id="0">
    <w:p w14:paraId="4EF0DC6C" w14:textId="77777777" w:rsidR="00D71F6C" w:rsidRDefault="00D71F6C" w:rsidP="00E95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72474620"/>
      <w:docPartObj>
        <w:docPartGallery w:val="Page Numbers (Bottom of Page)"/>
        <w:docPartUnique/>
      </w:docPartObj>
    </w:sdtPr>
    <w:sdtEndPr>
      <w:rPr>
        <w:color w:val="06597B"/>
      </w:rPr>
    </w:sdtEndPr>
    <w:sdtContent>
      <w:p w14:paraId="2BE35EC7" w14:textId="77777777" w:rsidR="00842AB7" w:rsidRPr="00A65235" w:rsidRDefault="00842AB7">
        <w:pPr>
          <w:pStyle w:val="Voettekst"/>
          <w:jc w:val="center"/>
          <w:rPr>
            <w:color w:val="06597B"/>
          </w:rPr>
        </w:pPr>
        <w:r w:rsidRPr="00A65235">
          <w:rPr>
            <w:color w:val="06597B"/>
          </w:rPr>
          <w:fldChar w:fldCharType="begin"/>
        </w:r>
        <w:r w:rsidRPr="00A65235">
          <w:rPr>
            <w:color w:val="06597B"/>
          </w:rPr>
          <w:instrText>PAGE   \* MERGEFORMAT</w:instrText>
        </w:r>
        <w:r w:rsidRPr="00A65235">
          <w:rPr>
            <w:color w:val="06597B"/>
          </w:rPr>
          <w:fldChar w:fldCharType="separate"/>
        </w:r>
        <w:r w:rsidR="00E35F19">
          <w:rPr>
            <w:noProof/>
            <w:color w:val="06597B"/>
          </w:rPr>
          <w:t>3</w:t>
        </w:r>
        <w:r w:rsidRPr="00A65235">
          <w:rPr>
            <w:color w:val="06597B"/>
          </w:rPr>
          <w:fldChar w:fldCharType="end"/>
        </w:r>
      </w:p>
    </w:sdtContent>
  </w:sdt>
  <w:p w14:paraId="2BE35EC8" w14:textId="77777777" w:rsidR="00842AB7" w:rsidRDefault="00842AB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FEF8D7" w14:textId="77777777" w:rsidR="00D71F6C" w:rsidRDefault="00D71F6C" w:rsidP="00E95684">
      <w:pPr>
        <w:spacing w:after="0" w:line="240" w:lineRule="auto"/>
      </w:pPr>
      <w:r>
        <w:separator/>
      </w:r>
    </w:p>
  </w:footnote>
  <w:footnote w:type="continuationSeparator" w:id="0">
    <w:p w14:paraId="523AA154" w14:textId="77777777" w:rsidR="00D71F6C" w:rsidRDefault="00D71F6C" w:rsidP="00E95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35EC6" w14:textId="77777777" w:rsidR="00842AB7" w:rsidRDefault="00842AB7">
    <w:pPr>
      <w:pStyle w:val="Koptekst"/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9E728F"/>
    <w:multiLevelType w:val="hybridMultilevel"/>
    <w:tmpl w:val="1C06713A"/>
    <w:lvl w:ilvl="0" w:tplc="1EB69B74">
      <w:numFmt w:val="bullet"/>
      <w:lvlText w:val="-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C2179"/>
    <w:multiLevelType w:val="hybridMultilevel"/>
    <w:tmpl w:val="1C124978"/>
    <w:lvl w:ilvl="0" w:tplc="6E3C9246">
      <w:numFmt w:val="bullet"/>
      <w:lvlText w:val="-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0C2497"/>
    <w:multiLevelType w:val="hybridMultilevel"/>
    <w:tmpl w:val="6D82866A"/>
    <w:lvl w:ilvl="0" w:tplc="A86817AC">
      <w:numFmt w:val="bullet"/>
      <w:lvlText w:val="-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403B37"/>
    <w:multiLevelType w:val="hybridMultilevel"/>
    <w:tmpl w:val="6F521BC0"/>
    <w:lvl w:ilvl="0" w:tplc="A1B631BC">
      <w:numFmt w:val="bullet"/>
      <w:lvlText w:val="•"/>
      <w:lvlJc w:val="left"/>
      <w:pPr>
        <w:ind w:left="889" w:hanging="435"/>
      </w:pPr>
      <w:rPr>
        <w:rFonts w:ascii="Arial" w:eastAsia="Times New Roman" w:hAnsi="Arial" w:cs="Aria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EE9"/>
    <w:rsid w:val="000041CC"/>
    <w:rsid w:val="00012C6E"/>
    <w:rsid w:val="00020889"/>
    <w:rsid w:val="00021CBB"/>
    <w:rsid w:val="0002764C"/>
    <w:rsid w:val="00030B25"/>
    <w:rsid w:val="000404FA"/>
    <w:rsid w:val="00045C6E"/>
    <w:rsid w:val="0004641C"/>
    <w:rsid w:val="00053917"/>
    <w:rsid w:val="00054B04"/>
    <w:rsid w:val="00054ECD"/>
    <w:rsid w:val="00060EF4"/>
    <w:rsid w:val="000653BC"/>
    <w:rsid w:val="00066D08"/>
    <w:rsid w:val="000760B6"/>
    <w:rsid w:val="00081BDA"/>
    <w:rsid w:val="00083CD0"/>
    <w:rsid w:val="00085DFC"/>
    <w:rsid w:val="000915FF"/>
    <w:rsid w:val="000A14EC"/>
    <w:rsid w:val="000A1819"/>
    <w:rsid w:val="000C717B"/>
    <w:rsid w:val="000D3665"/>
    <w:rsid w:val="000D659B"/>
    <w:rsid w:val="000D6B4F"/>
    <w:rsid w:val="000E116D"/>
    <w:rsid w:val="000F4495"/>
    <w:rsid w:val="00101835"/>
    <w:rsid w:val="001064AA"/>
    <w:rsid w:val="00110EA5"/>
    <w:rsid w:val="00111E79"/>
    <w:rsid w:val="001122FF"/>
    <w:rsid w:val="0012444C"/>
    <w:rsid w:val="00127AD9"/>
    <w:rsid w:val="0013626A"/>
    <w:rsid w:val="00142886"/>
    <w:rsid w:val="001428F9"/>
    <w:rsid w:val="00155E8C"/>
    <w:rsid w:val="00165AED"/>
    <w:rsid w:val="001667C9"/>
    <w:rsid w:val="00167EB0"/>
    <w:rsid w:val="00174A9E"/>
    <w:rsid w:val="00176BA9"/>
    <w:rsid w:val="00186DDB"/>
    <w:rsid w:val="0019327D"/>
    <w:rsid w:val="00195844"/>
    <w:rsid w:val="0019766B"/>
    <w:rsid w:val="00197EEA"/>
    <w:rsid w:val="00197F6A"/>
    <w:rsid w:val="001A4B25"/>
    <w:rsid w:val="001A6777"/>
    <w:rsid w:val="001B575C"/>
    <w:rsid w:val="001C0142"/>
    <w:rsid w:val="001C2333"/>
    <w:rsid w:val="001C4B4C"/>
    <w:rsid w:val="001D2526"/>
    <w:rsid w:val="001E353A"/>
    <w:rsid w:val="001E4606"/>
    <w:rsid w:val="001E765A"/>
    <w:rsid w:val="001E79FD"/>
    <w:rsid w:val="001F40C7"/>
    <w:rsid w:val="002005EC"/>
    <w:rsid w:val="00203A60"/>
    <w:rsid w:val="00204F2C"/>
    <w:rsid w:val="00207690"/>
    <w:rsid w:val="00215476"/>
    <w:rsid w:val="00220E5D"/>
    <w:rsid w:val="0023462F"/>
    <w:rsid w:val="0023696C"/>
    <w:rsid w:val="00237346"/>
    <w:rsid w:val="00240C10"/>
    <w:rsid w:val="00241A21"/>
    <w:rsid w:val="00247253"/>
    <w:rsid w:val="0028563C"/>
    <w:rsid w:val="002957EA"/>
    <w:rsid w:val="002975D4"/>
    <w:rsid w:val="002A2C69"/>
    <w:rsid w:val="002B37F9"/>
    <w:rsid w:val="002B75E6"/>
    <w:rsid w:val="002B7DDB"/>
    <w:rsid w:val="002C036D"/>
    <w:rsid w:val="002C09D6"/>
    <w:rsid w:val="002C3BDB"/>
    <w:rsid w:val="002D0457"/>
    <w:rsid w:val="002E5ADA"/>
    <w:rsid w:val="002F678C"/>
    <w:rsid w:val="002F6E5F"/>
    <w:rsid w:val="002F7707"/>
    <w:rsid w:val="0030528D"/>
    <w:rsid w:val="003058AE"/>
    <w:rsid w:val="00305BC0"/>
    <w:rsid w:val="0030614D"/>
    <w:rsid w:val="00306F54"/>
    <w:rsid w:val="00317F6A"/>
    <w:rsid w:val="00335530"/>
    <w:rsid w:val="00340BF9"/>
    <w:rsid w:val="00341519"/>
    <w:rsid w:val="00341A62"/>
    <w:rsid w:val="003460BD"/>
    <w:rsid w:val="00353859"/>
    <w:rsid w:val="003561BC"/>
    <w:rsid w:val="00376425"/>
    <w:rsid w:val="003804D8"/>
    <w:rsid w:val="00391A5A"/>
    <w:rsid w:val="00391D62"/>
    <w:rsid w:val="003957AB"/>
    <w:rsid w:val="003A182C"/>
    <w:rsid w:val="003A24E0"/>
    <w:rsid w:val="003B3CCE"/>
    <w:rsid w:val="003C38AA"/>
    <w:rsid w:val="003D402F"/>
    <w:rsid w:val="003E04AF"/>
    <w:rsid w:val="003E413C"/>
    <w:rsid w:val="003E67B0"/>
    <w:rsid w:val="00400CBB"/>
    <w:rsid w:val="00402A8F"/>
    <w:rsid w:val="00431897"/>
    <w:rsid w:val="004329B9"/>
    <w:rsid w:val="0043755F"/>
    <w:rsid w:val="00441BF2"/>
    <w:rsid w:val="00443FDE"/>
    <w:rsid w:val="0044579F"/>
    <w:rsid w:val="00454924"/>
    <w:rsid w:val="0047069D"/>
    <w:rsid w:val="004825A9"/>
    <w:rsid w:val="00486226"/>
    <w:rsid w:val="0048683B"/>
    <w:rsid w:val="0049165F"/>
    <w:rsid w:val="004933ED"/>
    <w:rsid w:val="00493504"/>
    <w:rsid w:val="0049642A"/>
    <w:rsid w:val="00496CCA"/>
    <w:rsid w:val="004A0491"/>
    <w:rsid w:val="004A1DFC"/>
    <w:rsid w:val="004A5D88"/>
    <w:rsid w:val="004B7F28"/>
    <w:rsid w:val="004C3BA5"/>
    <w:rsid w:val="004C6D9B"/>
    <w:rsid w:val="004D12B8"/>
    <w:rsid w:val="00504D5B"/>
    <w:rsid w:val="00505E08"/>
    <w:rsid w:val="00506668"/>
    <w:rsid w:val="00511109"/>
    <w:rsid w:val="0051330E"/>
    <w:rsid w:val="00515A8E"/>
    <w:rsid w:val="00517E5C"/>
    <w:rsid w:val="0052006B"/>
    <w:rsid w:val="005201F7"/>
    <w:rsid w:val="00522962"/>
    <w:rsid w:val="005303B8"/>
    <w:rsid w:val="00533362"/>
    <w:rsid w:val="00557FAE"/>
    <w:rsid w:val="00566B37"/>
    <w:rsid w:val="00593562"/>
    <w:rsid w:val="00596107"/>
    <w:rsid w:val="005A0643"/>
    <w:rsid w:val="005B7465"/>
    <w:rsid w:val="005B7DFE"/>
    <w:rsid w:val="005C6666"/>
    <w:rsid w:val="005C7E44"/>
    <w:rsid w:val="005D0E41"/>
    <w:rsid w:val="005D4C24"/>
    <w:rsid w:val="005E04C2"/>
    <w:rsid w:val="005E3F29"/>
    <w:rsid w:val="005E436B"/>
    <w:rsid w:val="006033B2"/>
    <w:rsid w:val="00603F43"/>
    <w:rsid w:val="00604641"/>
    <w:rsid w:val="006056A2"/>
    <w:rsid w:val="00607922"/>
    <w:rsid w:val="00635A8F"/>
    <w:rsid w:val="00635C19"/>
    <w:rsid w:val="00642436"/>
    <w:rsid w:val="00642849"/>
    <w:rsid w:val="00643CB3"/>
    <w:rsid w:val="00654C81"/>
    <w:rsid w:val="00657228"/>
    <w:rsid w:val="00657A72"/>
    <w:rsid w:val="006724AD"/>
    <w:rsid w:val="0067589E"/>
    <w:rsid w:val="00676E97"/>
    <w:rsid w:val="0067714E"/>
    <w:rsid w:val="00685171"/>
    <w:rsid w:val="006A209F"/>
    <w:rsid w:val="006A329C"/>
    <w:rsid w:val="006B1520"/>
    <w:rsid w:val="006B4A53"/>
    <w:rsid w:val="006C2115"/>
    <w:rsid w:val="006C4DA8"/>
    <w:rsid w:val="006C6616"/>
    <w:rsid w:val="006C7183"/>
    <w:rsid w:val="006D01A5"/>
    <w:rsid w:val="006D1BE3"/>
    <w:rsid w:val="006D7125"/>
    <w:rsid w:val="006E7059"/>
    <w:rsid w:val="006F3369"/>
    <w:rsid w:val="006F3751"/>
    <w:rsid w:val="006F61F7"/>
    <w:rsid w:val="007012E4"/>
    <w:rsid w:val="00701B24"/>
    <w:rsid w:val="00707912"/>
    <w:rsid w:val="00712528"/>
    <w:rsid w:val="00713A01"/>
    <w:rsid w:val="0072554B"/>
    <w:rsid w:val="007344FC"/>
    <w:rsid w:val="00736BDF"/>
    <w:rsid w:val="00744C96"/>
    <w:rsid w:val="00745F46"/>
    <w:rsid w:val="007525C9"/>
    <w:rsid w:val="00753423"/>
    <w:rsid w:val="00753D01"/>
    <w:rsid w:val="00755E5D"/>
    <w:rsid w:val="00762040"/>
    <w:rsid w:val="00764B95"/>
    <w:rsid w:val="00765BDB"/>
    <w:rsid w:val="0077512E"/>
    <w:rsid w:val="007754A6"/>
    <w:rsid w:val="00782CD5"/>
    <w:rsid w:val="00792D1A"/>
    <w:rsid w:val="00794B23"/>
    <w:rsid w:val="007A6D2A"/>
    <w:rsid w:val="007C063D"/>
    <w:rsid w:val="007C3C6E"/>
    <w:rsid w:val="007E300B"/>
    <w:rsid w:val="007E4132"/>
    <w:rsid w:val="007F70C8"/>
    <w:rsid w:val="00807B96"/>
    <w:rsid w:val="00821403"/>
    <w:rsid w:val="00822D57"/>
    <w:rsid w:val="00826692"/>
    <w:rsid w:val="00836C85"/>
    <w:rsid w:val="00842AB7"/>
    <w:rsid w:val="008565D9"/>
    <w:rsid w:val="0086014C"/>
    <w:rsid w:val="00863FF1"/>
    <w:rsid w:val="00867A42"/>
    <w:rsid w:val="00874907"/>
    <w:rsid w:val="00882C92"/>
    <w:rsid w:val="008A2F17"/>
    <w:rsid w:val="008B3D1D"/>
    <w:rsid w:val="008B60A9"/>
    <w:rsid w:val="008C093C"/>
    <w:rsid w:val="008C3FAB"/>
    <w:rsid w:val="008C4107"/>
    <w:rsid w:val="008C5ADC"/>
    <w:rsid w:val="008D1AFC"/>
    <w:rsid w:val="008F2D3E"/>
    <w:rsid w:val="008F653B"/>
    <w:rsid w:val="008F7818"/>
    <w:rsid w:val="00911661"/>
    <w:rsid w:val="009122E0"/>
    <w:rsid w:val="00913260"/>
    <w:rsid w:val="0092185C"/>
    <w:rsid w:val="0092650A"/>
    <w:rsid w:val="00930A86"/>
    <w:rsid w:val="009429C8"/>
    <w:rsid w:val="009468C7"/>
    <w:rsid w:val="0095045F"/>
    <w:rsid w:val="00955961"/>
    <w:rsid w:val="00967FB6"/>
    <w:rsid w:val="009708DE"/>
    <w:rsid w:val="00973B2C"/>
    <w:rsid w:val="009810E6"/>
    <w:rsid w:val="00981D37"/>
    <w:rsid w:val="009833ED"/>
    <w:rsid w:val="009911E7"/>
    <w:rsid w:val="009A3BD7"/>
    <w:rsid w:val="009A3E59"/>
    <w:rsid w:val="009B62B9"/>
    <w:rsid w:val="009C0EAE"/>
    <w:rsid w:val="009C6EB1"/>
    <w:rsid w:val="009F34DF"/>
    <w:rsid w:val="00A02C19"/>
    <w:rsid w:val="00A06FA1"/>
    <w:rsid w:val="00A23666"/>
    <w:rsid w:val="00A23BA1"/>
    <w:rsid w:val="00A2687A"/>
    <w:rsid w:val="00A353CF"/>
    <w:rsid w:val="00A366BC"/>
    <w:rsid w:val="00A36B36"/>
    <w:rsid w:val="00A442B6"/>
    <w:rsid w:val="00A463EA"/>
    <w:rsid w:val="00A554A1"/>
    <w:rsid w:val="00A6023B"/>
    <w:rsid w:val="00A62ABA"/>
    <w:rsid w:val="00A65235"/>
    <w:rsid w:val="00A70023"/>
    <w:rsid w:val="00A7424A"/>
    <w:rsid w:val="00A75F3C"/>
    <w:rsid w:val="00A8120B"/>
    <w:rsid w:val="00A81FC9"/>
    <w:rsid w:val="00A868FE"/>
    <w:rsid w:val="00A871E6"/>
    <w:rsid w:val="00AA3515"/>
    <w:rsid w:val="00AB00C4"/>
    <w:rsid w:val="00AB0F6D"/>
    <w:rsid w:val="00AB25D0"/>
    <w:rsid w:val="00AB68D0"/>
    <w:rsid w:val="00AC03CE"/>
    <w:rsid w:val="00AC095D"/>
    <w:rsid w:val="00AC30D4"/>
    <w:rsid w:val="00AE3941"/>
    <w:rsid w:val="00AF60CA"/>
    <w:rsid w:val="00B0336D"/>
    <w:rsid w:val="00B033CD"/>
    <w:rsid w:val="00B108B1"/>
    <w:rsid w:val="00B10D01"/>
    <w:rsid w:val="00B1420D"/>
    <w:rsid w:val="00B21B31"/>
    <w:rsid w:val="00B221FC"/>
    <w:rsid w:val="00B35FEE"/>
    <w:rsid w:val="00B6740E"/>
    <w:rsid w:val="00B70838"/>
    <w:rsid w:val="00B922F3"/>
    <w:rsid w:val="00BA1804"/>
    <w:rsid w:val="00BA19BD"/>
    <w:rsid w:val="00BA4E8E"/>
    <w:rsid w:val="00BB3049"/>
    <w:rsid w:val="00BC1D2B"/>
    <w:rsid w:val="00BD59D3"/>
    <w:rsid w:val="00BE37AB"/>
    <w:rsid w:val="00BF32E0"/>
    <w:rsid w:val="00BF511D"/>
    <w:rsid w:val="00C018AE"/>
    <w:rsid w:val="00C05F9C"/>
    <w:rsid w:val="00C06A40"/>
    <w:rsid w:val="00C11943"/>
    <w:rsid w:val="00C25402"/>
    <w:rsid w:val="00C3397B"/>
    <w:rsid w:val="00C33AFE"/>
    <w:rsid w:val="00C37CC4"/>
    <w:rsid w:val="00C54B6A"/>
    <w:rsid w:val="00C579D3"/>
    <w:rsid w:val="00C6736D"/>
    <w:rsid w:val="00C67EF5"/>
    <w:rsid w:val="00C70F33"/>
    <w:rsid w:val="00C70F3F"/>
    <w:rsid w:val="00C71A3D"/>
    <w:rsid w:val="00C73F55"/>
    <w:rsid w:val="00C755A5"/>
    <w:rsid w:val="00C83F93"/>
    <w:rsid w:val="00C90C64"/>
    <w:rsid w:val="00C9242A"/>
    <w:rsid w:val="00C94763"/>
    <w:rsid w:val="00C94FBC"/>
    <w:rsid w:val="00C96DAF"/>
    <w:rsid w:val="00CA58D0"/>
    <w:rsid w:val="00CB6C89"/>
    <w:rsid w:val="00CD70E8"/>
    <w:rsid w:val="00CE38C0"/>
    <w:rsid w:val="00CE685B"/>
    <w:rsid w:val="00CE7FD5"/>
    <w:rsid w:val="00CF0B09"/>
    <w:rsid w:val="00CF2CB9"/>
    <w:rsid w:val="00CF4383"/>
    <w:rsid w:val="00D0250B"/>
    <w:rsid w:val="00D04A13"/>
    <w:rsid w:val="00D149FB"/>
    <w:rsid w:val="00D23FF6"/>
    <w:rsid w:val="00D304A5"/>
    <w:rsid w:val="00D34E45"/>
    <w:rsid w:val="00D35E05"/>
    <w:rsid w:val="00D41B42"/>
    <w:rsid w:val="00D453CA"/>
    <w:rsid w:val="00D50AF2"/>
    <w:rsid w:val="00D50CC5"/>
    <w:rsid w:val="00D55C2F"/>
    <w:rsid w:val="00D5662E"/>
    <w:rsid w:val="00D57216"/>
    <w:rsid w:val="00D61C0F"/>
    <w:rsid w:val="00D70AC2"/>
    <w:rsid w:val="00D70BCB"/>
    <w:rsid w:val="00D71F6C"/>
    <w:rsid w:val="00D77777"/>
    <w:rsid w:val="00D87B32"/>
    <w:rsid w:val="00D91AA1"/>
    <w:rsid w:val="00D944BF"/>
    <w:rsid w:val="00DA30DA"/>
    <w:rsid w:val="00DA753C"/>
    <w:rsid w:val="00DB060A"/>
    <w:rsid w:val="00DB3B4C"/>
    <w:rsid w:val="00DB3E90"/>
    <w:rsid w:val="00DC2CAA"/>
    <w:rsid w:val="00DD1C80"/>
    <w:rsid w:val="00DD2944"/>
    <w:rsid w:val="00DD3B4F"/>
    <w:rsid w:val="00DE7E27"/>
    <w:rsid w:val="00DF1C45"/>
    <w:rsid w:val="00DF3022"/>
    <w:rsid w:val="00DF407C"/>
    <w:rsid w:val="00DF4F45"/>
    <w:rsid w:val="00E05D6A"/>
    <w:rsid w:val="00E12993"/>
    <w:rsid w:val="00E138F6"/>
    <w:rsid w:val="00E174AC"/>
    <w:rsid w:val="00E20F97"/>
    <w:rsid w:val="00E212C0"/>
    <w:rsid w:val="00E237ED"/>
    <w:rsid w:val="00E25403"/>
    <w:rsid w:val="00E35F19"/>
    <w:rsid w:val="00E53104"/>
    <w:rsid w:val="00E612BF"/>
    <w:rsid w:val="00E6292A"/>
    <w:rsid w:val="00E63610"/>
    <w:rsid w:val="00E65E2B"/>
    <w:rsid w:val="00E8369A"/>
    <w:rsid w:val="00E92EE9"/>
    <w:rsid w:val="00E94C86"/>
    <w:rsid w:val="00E95684"/>
    <w:rsid w:val="00EA083C"/>
    <w:rsid w:val="00EA2960"/>
    <w:rsid w:val="00EB0B62"/>
    <w:rsid w:val="00EC50B3"/>
    <w:rsid w:val="00ED0F3E"/>
    <w:rsid w:val="00EE18B0"/>
    <w:rsid w:val="00EF0CFA"/>
    <w:rsid w:val="00EF124A"/>
    <w:rsid w:val="00EF3D62"/>
    <w:rsid w:val="00EF69DE"/>
    <w:rsid w:val="00F022E6"/>
    <w:rsid w:val="00F04D8E"/>
    <w:rsid w:val="00F06589"/>
    <w:rsid w:val="00F11CFE"/>
    <w:rsid w:val="00F137C2"/>
    <w:rsid w:val="00F15466"/>
    <w:rsid w:val="00F16EEA"/>
    <w:rsid w:val="00F26808"/>
    <w:rsid w:val="00F31072"/>
    <w:rsid w:val="00F31090"/>
    <w:rsid w:val="00F3146E"/>
    <w:rsid w:val="00F3275A"/>
    <w:rsid w:val="00F41CDC"/>
    <w:rsid w:val="00F44A2B"/>
    <w:rsid w:val="00F46AA4"/>
    <w:rsid w:val="00F52258"/>
    <w:rsid w:val="00F61952"/>
    <w:rsid w:val="00F636B6"/>
    <w:rsid w:val="00F63D63"/>
    <w:rsid w:val="00F63FC6"/>
    <w:rsid w:val="00F66753"/>
    <w:rsid w:val="00F75DF3"/>
    <w:rsid w:val="00F76125"/>
    <w:rsid w:val="00F8728D"/>
    <w:rsid w:val="00F960AE"/>
    <w:rsid w:val="00FA1A56"/>
    <w:rsid w:val="00FA5EFB"/>
    <w:rsid w:val="00FC2EBE"/>
    <w:rsid w:val="00FD01E2"/>
    <w:rsid w:val="00FD0605"/>
    <w:rsid w:val="00FD3A72"/>
    <w:rsid w:val="00FD5CE5"/>
    <w:rsid w:val="00FD6CCB"/>
    <w:rsid w:val="00FE6504"/>
    <w:rsid w:val="00FF1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BE35E9A"/>
  <w15:chartTrackingRefBased/>
  <w15:docId w15:val="{38CA678C-3EE3-43BF-835F-6E91F01FD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nl-NL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next w:val="Regel"/>
    <w:link w:val="Kop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Kop4">
    <w:name w:val="heading 4"/>
    <w:basedOn w:val="Standaard"/>
    <w:next w:val="Standaard"/>
    <w:link w:val="Kop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ndertitel">
    <w:name w:val="Subtitle"/>
    <w:basedOn w:val="Titel"/>
    <w:link w:val="OndertitelChar"/>
    <w:uiPriority w:val="2"/>
    <w:qFormat/>
    <w:rsid w:val="000915FF"/>
    <w:pPr>
      <w:numPr>
        <w:ilvl w:val="1"/>
      </w:numPr>
      <w:spacing w:before="480"/>
    </w:pPr>
    <w:rPr>
      <w:color w:val="E03177" w:themeColor="accent1"/>
      <w:sz w:val="56"/>
    </w:rPr>
  </w:style>
  <w:style w:type="character" w:customStyle="1" w:styleId="OndertitelChar">
    <w:name w:val="Ondertitel Char"/>
    <w:basedOn w:val="Standaardalinea-lettertype"/>
    <w:link w:val="Ondertitel"/>
    <w:uiPriority w:val="2"/>
    <w:rsid w:val="000915FF"/>
    <w:rPr>
      <w:rFonts w:asciiTheme="majorHAnsi" w:eastAsiaTheme="majorEastAsia" w:hAnsiTheme="majorHAnsi" w:cstheme="majorBidi"/>
      <w:caps/>
      <w:color w:val="E03177" w:themeColor="accent1"/>
      <w:kern w:val="28"/>
      <w:sz w:val="56"/>
      <w:szCs w:val="80"/>
    </w:rPr>
  </w:style>
  <w:style w:type="paragraph" w:styleId="Titel">
    <w:name w:val="Title"/>
    <w:basedOn w:val="Standaard"/>
    <w:next w:val="Standaard"/>
    <w:link w:val="TitelChar"/>
    <w:uiPriority w:val="1"/>
    <w:qFormat/>
    <w:rsid w:val="00BC1D2B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elChar">
    <w:name w:val="Titel Char"/>
    <w:basedOn w:val="Standaardalinea-lettertype"/>
    <w:link w:val="Titel"/>
    <w:uiPriority w:val="1"/>
    <w:rsid w:val="00BC1D2B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Kop1Char">
    <w:name w:val="Kop 1 Char"/>
    <w:basedOn w:val="Standaardalinea-lettertype"/>
    <w:link w:val="Kop1"/>
    <w:uiPriority w:val="3"/>
    <w:rPr>
      <w:b/>
      <w:bCs/>
      <w:sz w:val="28"/>
      <w:szCs w:val="28"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styleId="Geenafstand">
    <w:name w:val="No Spacing"/>
    <w:link w:val="GeenafstandChar"/>
    <w:uiPriority w:val="1"/>
    <w:qFormat/>
    <w:pPr>
      <w:spacing w:after="0" w:line="240" w:lineRule="auto"/>
    </w:pPr>
  </w:style>
  <w:style w:type="character" w:customStyle="1" w:styleId="Kop2Char">
    <w:name w:val="Kop 2 Char"/>
    <w:basedOn w:val="Standaardalinea-lettertype"/>
    <w:link w:val="Kop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Regel">
    <w:name w:val="Regel"/>
    <w:basedOn w:val="Standaard"/>
    <w:next w:val="Kop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Kop3Char">
    <w:name w:val="Kop 3 Char"/>
    <w:basedOn w:val="Standaardalinea-lettertype"/>
    <w:link w:val="Kop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gegevens">
    <w:name w:val="Contactgegevens"/>
    <w:basedOn w:val="Standaard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um">
    <w:name w:val="Date"/>
    <w:basedOn w:val="Standaard"/>
    <w:link w:val="Datum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umChar">
    <w:name w:val="Datum Char"/>
    <w:basedOn w:val="Standaardalinea-lettertype"/>
    <w:link w:val="Datum"/>
    <w:uiPriority w:val="5"/>
    <w:rPr>
      <w:color w:val="FFFFFF" w:themeColor="background1"/>
    </w:rPr>
  </w:style>
  <w:style w:type="paragraph" w:styleId="Ballontekst">
    <w:name w:val="Balloon Text"/>
    <w:basedOn w:val="Standaard"/>
    <w:link w:val="Ballonteks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Pr>
      <w:rFonts w:ascii="Segoe UI" w:hAnsi="Segoe UI" w:cs="Segoe UI"/>
      <w:sz w:val="18"/>
      <w:szCs w:val="18"/>
    </w:rPr>
  </w:style>
  <w:style w:type="character" w:customStyle="1" w:styleId="Kop4Char">
    <w:name w:val="Kop 4 Char"/>
    <w:basedOn w:val="Standaardalinea-lettertype"/>
    <w:link w:val="Kop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Normaalweb">
    <w:name w:val="Normal (Web)"/>
    <w:basedOn w:val="Standaard"/>
    <w:link w:val="NormaalwebChar"/>
    <w:uiPriority w:val="99"/>
    <w:unhideWhenUsed/>
    <w:rsid w:val="00E92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nl-NL"/>
    </w:rPr>
  </w:style>
  <w:style w:type="character" w:styleId="Hyperlink">
    <w:name w:val="Hyperlink"/>
    <w:basedOn w:val="Standaardalinea-lettertype"/>
    <w:uiPriority w:val="99"/>
    <w:unhideWhenUsed/>
    <w:rsid w:val="00E92EE9"/>
    <w:rPr>
      <w:color w:val="24A5CD" w:themeColor="hyperlink"/>
      <w:u w:val="single"/>
    </w:rPr>
  </w:style>
  <w:style w:type="paragraph" w:customStyle="1" w:styleId="Studiegidstekst">
    <w:name w:val="Studiegids_tekst"/>
    <w:basedOn w:val="Normaalweb"/>
    <w:link w:val="StudiegidstekstChar"/>
    <w:qFormat/>
    <w:rsid w:val="0077512E"/>
    <w:pPr>
      <w:spacing w:before="0" w:beforeAutospacing="0" w:after="0" w:afterAutospacing="0" w:line="288" w:lineRule="auto"/>
      <w:ind w:right="255"/>
      <w:jc w:val="both"/>
    </w:pPr>
    <w:rPr>
      <w:rFonts w:ascii="Corbel" w:hAnsi="Corbel"/>
      <w:color w:val="06597B"/>
    </w:rPr>
  </w:style>
  <w:style w:type="paragraph" w:styleId="Koptekst">
    <w:name w:val="header"/>
    <w:basedOn w:val="Standaard"/>
    <w:link w:val="KoptekstChar"/>
    <w:uiPriority w:val="99"/>
    <w:unhideWhenUsed/>
    <w:rsid w:val="00E95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95684"/>
  </w:style>
  <w:style w:type="paragraph" w:styleId="Voettekst">
    <w:name w:val="footer"/>
    <w:basedOn w:val="Standaard"/>
    <w:link w:val="VoettekstChar"/>
    <w:uiPriority w:val="99"/>
    <w:unhideWhenUsed/>
    <w:rsid w:val="00E95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95684"/>
  </w:style>
  <w:style w:type="character" w:customStyle="1" w:styleId="GeenafstandChar">
    <w:name w:val="Geen afstand Char"/>
    <w:basedOn w:val="Standaardalinea-lettertype"/>
    <w:link w:val="Geenafstand"/>
    <w:uiPriority w:val="1"/>
    <w:rsid w:val="00E95684"/>
  </w:style>
  <w:style w:type="paragraph" w:customStyle="1" w:styleId="Studiegidskop">
    <w:name w:val="Studiegids_kop"/>
    <w:basedOn w:val="Studiegidstekst"/>
    <w:link w:val="StudiegidskopChar"/>
    <w:qFormat/>
    <w:rsid w:val="00635C19"/>
    <w:pPr>
      <w:spacing w:before="120" w:after="120"/>
      <w:ind w:left="851" w:right="851"/>
    </w:pPr>
    <w:rPr>
      <w:rFonts w:ascii="Segoe UI Black" w:hAnsi="Segoe UI Black"/>
      <w:color w:val="F8A700"/>
    </w:rPr>
  </w:style>
  <w:style w:type="character" w:customStyle="1" w:styleId="NormaalwebChar">
    <w:name w:val="Normaal (web) Char"/>
    <w:basedOn w:val="Standaardalinea-lettertype"/>
    <w:link w:val="Normaalweb"/>
    <w:uiPriority w:val="99"/>
    <w:rsid w:val="00A81FC9"/>
    <w:rPr>
      <w:rFonts w:ascii="Times New Roman" w:eastAsia="Times New Roman" w:hAnsi="Times New Roman" w:cs="Times New Roman"/>
      <w:color w:val="auto"/>
      <w:lang w:eastAsia="nl-NL"/>
    </w:rPr>
  </w:style>
  <w:style w:type="character" w:customStyle="1" w:styleId="StudiegidstekstChar">
    <w:name w:val="Studiegids_tekst Char"/>
    <w:basedOn w:val="NormaalwebChar"/>
    <w:link w:val="Studiegidstekst"/>
    <w:rsid w:val="0077512E"/>
    <w:rPr>
      <w:rFonts w:ascii="Corbel" w:eastAsia="Times New Roman" w:hAnsi="Corbel" w:cs="Times New Roman"/>
      <w:color w:val="06597B"/>
      <w:lang w:eastAsia="nl-NL"/>
    </w:rPr>
  </w:style>
  <w:style w:type="character" w:customStyle="1" w:styleId="StudiegidskopChar">
    <w:name w:val="Studiegids_kop Char"/>
    <w:basedOn w:val="StudiegidstekstChar"/>
    <w:link w:val="Studiegidskop"/>
    <w:rsid w:val="00635C19"/>
    <w:rPr>
      <w:rFonts w:ascii="Segoe UI Black" w:eastAsia="Times New Roman" w:hAnsi="Segoe UI Black" w:cs="Times New Roman"/>
      <w:color w:val="F8A700"/>
      <w:lang w:eastAsia="nl-NL"/>
    </w:rPr>
  </w:style>
  <w:style w:type="paragraph" w:customStyle="1" w:styleId="Default">
    <w:name w:val="Default"/>
    <w:rsid w:val="008C093C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lang w:eastAsia="en-US"/>
    </w:rPr>
  </w:style>
  <w:style w:type="paragraph" w:customStyle="1" w:styleId="Studiegidssubkop">
    <w:name w:val="Studiegids subkop"/>
    <w:basedOn w:val="Studiegidstekst"/>
    <w:link w:val="StudiegidssubkopChar"/>
    <w:qFormat/>
    <w:rsid w:val="005A0643"/>
    <w:pPr>
      <w:spacing w:before="120" w:after="120"/>
      <w:ind w:left="1276" w:right="851"/>
    </w:pPr>
    <w:rPr>
      <w:i/>
      <w:color w:val="F8A700"/>
    </w:rPr>
  </w:style>
  <w:style w:type="character" w:customStyle="1" w:styleId="StudiegidssubkopChar">
    <w:name w:val="Studiegids subkop Char"/>
    <w:basedOn w:val="StudiegidstekstChar"/>
    <w:link w:val="Studiegidssubkop"/>
    <w:rsid w:val="005A0643"/>
    <w:rPr>
      <w:rFonts w:ascii="Corbel" w:eastAsia="Times New Roman" w:hAnsi="Corbel" w:cs="Times New Roman"/>
      <w:i/>
      <w:color w:val="F8A700"/>
      <w:lang w:eastAsia="nl-NL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DC2CAA"/>
    <w:pPr>
      <w:spacing w:before="240" w:after="0" w:line="259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6D01A5"/>
    <w:pPr>
      <w:spacing w:before="120" w:after="120"/>
    </w:pPr>
    <w:rPr>
      <w:b/>
      <w:bCs/>
      <w:caps/>
      <w:sz w:val="20"/>
      <w:szCs w:val="20"/>
    </w:rPr>
  </w:style>
  <w:style w:type="paragraph" w:styleId="Inhopg3">
    <w:name w:val="toc 3"/>
    <w:basedOn w:val="Standaard"/>
    <w:next w:val="Standaard"/>
    <w:autoRedefine/>
    <w:uiPriority w:val="39"/>
    <w:unhideWhenUsed/>
    <w:rsid w:val="00DC2CAA"/>
    <w:pPr>
      <w:spacing w:after="0"/>
      <w:ind w:left="480"/>
    </w:pPr>
    <w:rPr>
      <w:i/>
      <w:iCs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unhideWhenUsed/>
    <w:rsid w:val="006D01A5"/>
    <w:pPr>
      <w:spacing w:after="0"/>
      <w:ind w:left="240"/>
    </w:pPr>
    <w:rPr>
      <w:smallCaps/>
      <w:sz w:val="20"/>
      <w:szCs w:val="20"/>
    </w:rPr>
  </w:style>
  <w:style w:type="paragraph" w:styleId="Lijstalinea">
    <w:name w:val="List Paragraph"/>
    <w:basedOn w:val="Standaard"/>
    <w:uiPriority w:val="34"/>
    <w:unhideWhenUsed/>
    <w:qFormat/>
    <w:rsid w:val="00083CD0"/>
    <w:pPr>
      <w:ind w:left="720"/>
      <w:contextualSpacing/>
    </w:pPr>
  </w:style>
  <w:style w:type="paragraph" w:styleId="Inhopg4">
    <w:name w:val="toc 4"/>
    <w:basedOn w:val="Standaard"/>
    <w:next w:val="Standaard"/>
    <w:autoRedefine/>
    <w:uiPriority w:val="39"/>
    <w:unhideWhenUsed/>
    <w:rsid w:val="0086014C"/>
    <w:pPr>
      <w:spacing w:after="0"/>
      <w:ind w:left="720"/>
    </w:pPr>
    <w:rPr>
      <w:sz w:val="18"/>
      <w:szCs w:val="18"/>
    </w:rPr>
  </w:style>
  <w:style w:type="paragraph" w:styleId="Inhopg5">
    <w:name w:val="toc 5"/>
    <w:basedOn w:val="Standaard"/>
    <w:next w:val="Standaard"/>
    <w:autoRedefine/>
    <w:uiPriority w:val="39"/>
    <w:unhideWhenUsed/>
    <w:rsid w:val="0086014C"/>
    <w:pPr>
      <w:spacing w:after="0"/>
      <w:ind w:left="960"/>
    </w:pPr>
    <w:rPr>
      <w:sz w:val="18"/>
      <w:szCs w:val="18"/>
    </w:rPr>
  </w:style>
  <w:style w:type="paragraph" w:styleId="Inhopg6">
    <w:name w:val="toc 6"/>
    <w:basedOn w:val="Standaard"/>
    <w:next w:val="Standaard"/>
    <w:autoRedefine/>
    <w:uiPriority w:val="39"/>
    <w:unhideWhenUsed/>
    <w:rsid w:val="0086014C"/>
    <w:pPr>
      <w:spacing w:after="0"/>
      <w:ind w:left="1200"/>
    </w:pPr>
    <w:rPr>
      <w:sz w:val="18"/>
      <w:szCs w:val="18"/>
    </w:rPr>
  </w:style>
  <w:style w:type="paragraph" w:styleId="Inhopg7">
    <w:name w:val="toc 7"/>
    <w:basedOn w:val="Standaard"/>
    <w:next w:val="Standaard"/>
    <w:autoRedefine/>
    <w:uiPriority w:val="39"/>
    <w:unhideWhenUsed/>
    <w:rsid w:val="0086014C"/>
    <w:pPr>
      <w:spacing w:after="0"/>
      <w:ind w:left="1440"/>
    </w:pPr>
    <w:rPr>
      <w:sz w:val="18"/>
      <w:szCs w:val="18"/>
    </w:rPr>
  </w:style>
  <w:style w:type="paragraph" w:styleId="Inhopg8">
    <w:name w:val="toc 8"/>
    <w:basedOn w:val="Standaard"/>
    <w:next w:val="Standaard"/>
    <w:autoRedefine/>
    <w:uiPriority w:val="39"/>
    <w:unhideWhenUsed/>
    <w:rsid w:val="0086014C"/>
    <w:pPr>
      <w:spacing w:after="0"/>
      <w:ind w:left="1680"/>
    </w:pPr>
    <w:rPr>
      <w:sz w:val="18"/>
      <w:szCs w:val="18"/>
    </w:rPr>
  </w:style>
  <w:style w:type="paragraph" w:styleId="Inhopg9">
    <w:name w:val="toc 9"/>
    <w:basedOn w:val="Standaard"/>
    <w:next w:val="Standaard"/>
    <w:autoRedefine/>
    <w:uiPriority w:val="39"/>
    <w:unhideWhenUsed/>
    <w:rsid w:val="0086014C"/>
    <w:pPr>
      <w:spacing w:after="0"/>
      <w:ind w:left="1920"/>
    </w:pPr>
    <w:rPr>
      <w:sz w:val="18"/>
      <w:szCs w:val="18"/>
    </w:rPr>
  </w:style>
  <w:style w:type="paragraph" w:customStyle="1" w:styleId="Studiegids-subsubkop">
    <w:name w:val="Studiegids-subsubkop"/>
    <w:basedOn w:val="Titel"/>
    <w:qFormat/>
    <w:rsid w:val="0086014C"/>
    <w:pPr>
      <w:spacing w:line="192" w:lineRule="auto"/>
      <w:ind w:right="255"/>
    </w:pPr>
    <w:rPr>
      <w:b/>
      <w:color w:val="F8A700"/>
      <w:sz w:val="7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Studiegids-subsubkop2">
    <w:name w:val="Studiegids-subsubkop 2"/>
    <w:basedOn w:val="Titel"/>
    <w:qFormat/>
    <w:rsid w:val="00F3275A"/>
    <w:pPr>
      <w:spacing w:line="192" w:lineRule="auto"/>
      <w:ind w:right="255"/>
    </w:pPr>
    <w:rPr>
      <w:color w:val="75CBE6" w:themeColor="accent6" w:themeTint="99"/>
      <w:sz w:val="7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Studiegids-hoofdkop">
    <w:name w:val="Studiegids-hoofdkop"/>
    <w:basedOn w:val="Studiegidstekst"/>
    <w:qFormat/>
    <w:rsid w:val="002005EC"/>
    <w:pPr>
      <w:spacing w:before="120" w:after="120"/>
      <w:ind w:left="851" w:right="851"/>
    </w:pPr>
    <w:rPr>
      <w:rFonts w:ascii="Cambria Math" w:hAnsi="Cambria Math"/>
      <w:sz w:val="4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45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56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3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0743">
              <w:marLeft w:val="225"/>
              <w:marRight w:val="225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87378">
          <w:marLeft w:val="225"/>
          <w:marRight w:val="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woordwaterval.nl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n%20Meel\AppData\Roaming\Microsoft\Templates\Seizoensevenementflyer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n Holland Rijnland </Abstract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3AF78ADE872146A2A50C5DB760DF57" ma:contentTypeVersion="11" ma:contentTypeDescription="Een nieuw document maken." ma:contentTypeScope="" ma:versionID="7525f6a836ac5e2ba668bf07f2930399">
  <xsd:schema xmlns:xsd="http://www.w3.org/2001/XMLSchema" xmlns:xs="http://www.w3.org/2001/XMLSchema" xmlns:p="http://schemas.microsoft.com/office/2006/metadata/properties" xmlns:ns3="b9e80db7-bc5d-46ac-aa14-556264f71440" xmlns:ns4="87164462-5adf-4f70-8079-07af584c65e7" targetNamespace="http://schemas.microsoft.com/office/2006/metadata/properties" ma:root="true" ma:fieldsID="dea8b5a7203cc9ca411a8710f5848a8e" ns3:_="" ns4:_="">
    <xsd:import namespace="b9e80db7-bc5d-46ac-aa14-556264f71440"/>
    <xsd:import namespace="87164462-5adf-4f70-8079-07af584c65e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e80db7-bc5d-46ac-aa14-556264f714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164462-5adf-4f70-8079-07af584c65e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2C271DD-B0AB-4E1A-AF05-5277C57FD5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e80db7-bc5d-46ac-aa14-556264f71440"/>
    <ds:schemaRef ds:uri="87164462-5adf-4f70-8079-07af584c65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35C693-7F48-4FF5-BF7D-BF54BC1D60E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BE0FA04-ED15-4CE0-AD4D-FDECDB1BA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Seizoensevenementflyer</Template>
  <TotalTime>27</TotalTime>
  <Pages>1</Pages>
  <Words>213</Words>
  <Characters>1173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cursussen &amp; workshops</vt:lpstr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cursussen &amp; workshops</dc:title>
  <dc:subject>bij Stichting Lumen Holland Rijnland</dc:subject>
  <dc:creator>van Meel</dc:creator>
  <cp:keywords/>
  <dc:description/>
  <cp:lastModifiedBy>Katrien van Meel</cp:lastModifiedBy>
  <cp:revision>38</cp:revision>
  <cp:lastPrinted>2020-02-18T14:42:00Z</cp:lastPrinted>
  <dcterms:created xsi:type="dcterms:W3CDTF">2020-02-18T14:17:00Z</dcterms:created>
  <dcterms:modified xsi:type="dcterms:W3CDTF">2020-02-18T14:44:00Z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0x010100F03AF78ADE872146A2A50C5DB760DF57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